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1B44D6" w:rsidRDefault="0075390A" w:rsidP="00A23916">
      <w:pPr>
        <w:pStyle w:val="Rubrik"/>
        <w:rPr>
          <w:sz w:val="44"/>
        </w:rPr>
      </w:pPr>
      <w:r>
        <w:object w:dxaOrig="6749" w:dyaOrig="373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7.55pt;height:186.85pt" o:ole="">
            <v:imagedata r:id="rId5" o:title=""/>
          </v:shape>
          <o:OLEObject Type="Embed" ProgID="MSPhotoEd.3" ShapeID="_x0000_i1025" DrawAspect="Content" ObjectID="_1584431442" r:id="rId6"/>
        </w:object>
      </w:r>
    </w:p>
    <w:p w:rsidR="007E6895" w:rsidRDefault="00C570DB" w:rsidP="00C570DB">
      <w:pPr>
        <w:pStyle w:val="Rubrik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44"/>
        </w:rPr>
      </w:pPr>
      <w:r>
        <w:rPr>
          <w:sz w:val="44"/>
        </w:rPr>
        <w:t>Jägareförbundet Uppsala län erbjuder ungdomar</w:t>
      </w:r>
    </w:p>
    <w:p w:rsidR="00C570DB" w:rsidRDefault="00C570DB" w:rsidP="00C570DB">
      <w:pPr>
        <w:pStyle w:val="Rubrik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44"/>
        </w:rPr>
      </w:pPr>
      <w:r>
        <w:rPr>
          <w:sz w:val="44"/>
        </w:rPr>
        <w:t>gratis vildsvinsjaktutbildning</w:t>
      </w:r>
    </w:p>
    <w:p w:rsidR="001B44D6" w:rsidRPr="008E44CE" w:rsidRDefault="00121520" w:rsidP="007E6895">
      <w:pPr>
        <w:pStyle w:val="Rubrik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44"/>
        </w:rPr>
      </w:pPr>
      <w:r>
        <w:rPr>
          <w:sz w:val="44"/>
        </w:rPr>
        <w:t>fredagen den 29 juni 2018</w:t>
      </w:r>
      <w:r w:rsidR="001B44D6" w:rsidRPr="008E44CE">
        <w:rPr>
          <w:sz w:val="44"/>
        </w:rPr>
        <w:t xml:space="preserve"> i Forsmark</w:t>
      </w:r>
    </w:p>
    <w:p w:rsidR="001B44D6" w:rsidRPr="008E44CE" w:rsidRDefault="001B44D6"/>
    <w:p w:rsidR="00935EC5" w:rsidRDefault="00C570DB">
      <w:pPr>
        <w:rPr>
          <w:sz w:val="28"/>
          <w:szCs w:val="28"/>
        </w:rPr>
      </w:pPr>
      <w:r w:rsidRPr="00F7411C">
        <w:rPr>
          <w:sz w:val="28"/>
          <w:szCs w:val="28"/>
        </w:rPr>
        <w:t>Jägareförbundet Upps</w:t>
      </w:r>
      <w:r w:rsidR="0045141C">
        <w:rPr>
          <w:sz w:val="28"/>
          <w:szCs w:val="28"/>
        </w:rPr>
        <w:t>ala län anordnar fredagen den 29</w:t>
      </w:r>
      <w:r w:rsidRPr="00F7411C">
        <w:rPr>
          <w:sz w:val="28"/>
          <w:szCs w:val="28"/>
        </w:rPr>
        <w:t xml:space="preserve"> juni en heldagsutbildning</w:t>
      </w:r>
      <w:r w:rsidR="00935EC5">
        <w:rPr>
          <w:sz w:val="28"/>
          <w:szCs w:val="28"/>
        </w:rPr>
        <w:t xml:space="preserve"> i vildsvinsjakt</w:t>
      </w:r>
      <w:r w:rsidR="00444CDB">
        <w:rPr>
          <w:sz w:val="28"/>
          <w:szCs w:val="28"/>
        </w:rPr>
        <w:t>,</w:t>
      </w:r>
      <w:r w:rsidRPr="00F7411C">
        <w:rPr>
          <w:sz w:val="28"/>
          <w:szCs w:val="28"/>
        </w:rPr>
        <w:t xml:space="preserve"> </w:t>
      </w:r>
      <w:r w:rsidR="00F7411C" w:rsidRPr="00F7411C">
        <w:rPr>
          <w:sz w:val="28"/>
          <w:szCs w:val="28"/>
        </w:rPr>
        <w:t>kl. 09.00 – 23.00</w:t>
      </w:r>
      <w:r w:rsidR="00444CDB">
        <w:rPr>
          <w:sz w:val="28"/>
          <w:szCs w:val="28"/>
        </w:rPr>
        <w:t xml:space="preserve">, </w:t>
      </w:r>
      <w:r w:rsidR="0045141C">
        <w:rPr>
          <w:sz w:val="28"/>
          <w:szCs w:val="28"/>
        </w:rPr>
        <w:t>för ungdomar (15-20</w:t>
      </w:r>
      <w:r w:rsidR="00F7411C" w:rsidRPr="00F7411C">
        <w:rPr>
          <w:sz w:val="28"/>
          <w:szCs w:val="28"/>
        </w:rPr>
        <w:t xml:space="preserve"> år) </w:t>
      </w:r>
      <w:r w:rsidR="00F7411C">
        <w:rPr>
          <w:sz w:val="28"/>
          <w:szCs w:val="28"/>
        </w:rPr>
        <w:t xml:space="preserve">i Forsmark. </w:t>
      </w:r>
    </w:p>
    <w:p w:rsidR="00F7411C" w:rsidRDefault="00935EC5">
      <w:pPr>
        <w:rPr>
          <w:sz w:val="28"/>
          <w:szCs w:val="28"/>
        </w:rPr>
      </w:pPr>
      <w:r>
        <w:rPr>
          <w:sz w:val="28"/>
          <w:szCs w:val="28"/>
        </w:rPr>
        <w:t xml:space="preserve">Utbildningen inleds med 4 timmars teori och därefter några timmars övningsskytte. </w:t>
      </w:r>
      <w:r w:rsidR="00F7411C">
        <w:rPr>
          <w:sz w:val="28"/>
          <w:szCs w:val="28"/>
        </w:rPr>
        <w:t xml:space="preserve">Utbildningsdagen avslutas med uppsiktsjakt vid vildsvinsåtel. Därför behöver ungdomen en </w:t>
      </w:r>
      <w:r>
        <w:rPr>
          <w:sz w:val="28"/>
          <w:szCs w:val="28"/>
        </w:rPr>
        <w:t xml:space="preserve">egen </w:t>
      </w:r>
      <w:r w:rsidR="00F7411C">
        <w:rPr>
          <w:sz w:val="28"/>
          <w:szCs w:val="28"/>
        </w:rPr>
        <w:t xml:space="preserve">fadder med sig hela dagen. </w:t>
      </w:r>
    </w:p>
    <w:p w:rsidR="00F7411C" w:rsidRDefault="00F7411C">
      <w:pPr>
        <w:rPr>
          <w:sz w:val="28"/>
          <w:szCs w:val="28"/>
        </w:rPr>
      </w:pPr>
    </w:p>
    <w:p w:rsidR="00C83D44" w:rsidRDefault="00F7411C">
      <w:pPr>
        <w:rPr>
          <w:sz w:val="28"/>
          <w:szCs w:val="28"/>
        </w:rPr>
      </w:pPr>
      <w:r>
        <w:rPr>
          <w:sz w:val="28"/>
          <w:szCs w:val="28"/>
        </w:rPr>
        <w:t>Själva utbildningen är gratis (värde 15</w:t>
      </w:r>
      <w:r w:rsidR="00D530EB">
        <w:rPr>
          <w:sz w:val="28"/>
          <w:szCs w:val="28"/>
        </w:rPr>
        <w:t>00 kr/person) men man får själv</w:t>
      </w:r>
      <w:r>
        <w:rPr>
          <w:sz w:val="28"/>
          <w:szCs w:val="28"/>
        </w:rPr>
        <w:t xml:space="preserve"> bekosta lunchen (90 kr) </w:t>
      </w:r>
      <w:r w:rsidR="00A43553">
        <w:rPr>
          <w:sz w:val="28"/>
          <w:szCs w:val="28"/>
        </w:rPr>
        <w:t xml:space="preserve">och </w:t>
      </w:r>
      <w:r>
        <w:rPr>
          <w:sz w:val="28"/>
          <w:szCs w:val="28"/>
        </w:rPr>
        <w:t>ammunition</w:t>
      </w:r>
      <w:r w:rsidR="00A43553">
        <w:rPr>
          <w:sz w:val="28"/>
          <w:szCs w:val="28"/>
        </w:rPr>
        <w:t>en</w:t>
      </w:r>
      <w:r>
        <w:rPr>
          <w:sz w:val="28"/>
          <w:szCs w:val="28"/>
        </w:rPr>
        <w:t xml:space="preserve"> v</w:t>
      </w:r>
      <w:r w:rsidR="00935EC5">
        <w:rPr>
          <w:sz w:val="28"/>
          <w:szCs w:val="28"/>
        </w:rPr>
        <w:t xml:space="preserve">id övningsskyttet </w:t>
      </w:r>
      <w:r>
        <w:rPr>
          <w:sz w:val="28"/>
          <w:szCs w:val="28"/>
        </w:rPr>
        <w:t xml:space="preserve">samt att man måste köpa </w:t>
      </w:r>
      <w:r w:rsidR="00B67883">
        <w:rPr>
          <w:sz w:val="28"/>
          <w:szCs w:val="28"/>
        </w:rPr>
        <w:t xml:space="preserve">skjutet vildsvin för 15 kr/kilo, </w:t>
      </w:r>
      <w:r w:rsidR="00D530EB">
        <w:rPr>
          <w:sz w:val="28"/>
          <w:szCs w:val="28"/>
        </w:rPr>
        <w:t xml:space="preserve">ett </w:t>
      </w:r>
      <w:r w:rsidR="001943D9">
        <w:rPr>
          <w:sz w:val="28"/>
          <w:szCs w:val="28"/>
        </w:rPr>
        <w:t>kilopris som är subventionerat av Jägareförbundet Uppsala län, normalpris är 45 kr/kilo.</w:t>
      </w:r>
    </w:p>
    <w:p w:rsidR="00F7411C" w:rsidRDefault="00F7411C">
      <w:pPr>
        <w:rPr>
          <w:sz w:val="28"/>
          <w:szCs w:val="28"/>
        </w:rPr>
      </w:pPr>
    </w:p>
    <w:p w:rsidR="00F7411C" w:rsidRDefault="00F7411C">
      <w:pPr>
        <w:rPr>
          <w:sz w:val="28"/>
          <w:szCs w:val="28"/>
        </w:rPr>
      </w:pPr>
      <w:r>
        <w:rPr>
          <w:sz w:val="28"/>
          <w:szCs w:val="28"/>
        </w:rPr>
        <w:t xml:space="preserve">På vildsvinsjaktutbildningen finns </w:t>
      </w:r>
      <w:r w:rsidR="00935EC5">
        <w:rPr>
          <w:sz w:val="28"/>
          <w:szCs w:val="28"/>
        </w:rPr>
        <w:t>plats för 10 par</w:t>
      </w:r>
      <w:r>
        <w:rPr>
          <w:sz w:val="28"/>
          <w:szCs w:val="28"/>
        </w:rPr>
        <w:t xml:space="preserve">, vilket innebär </w:t>
      </w:r>
      <w:r w:rsidR="00935EC5">
        <w:rPr>
          <w:sz w:val="28"/>
          <w:szCs w:val="28"/>
        </w:rPr>
        <w:t xml:space="preserve">att </w:t>
      </w:r>
      <w:r>
        <w:rPr>
          <w:sz w:val="28"/>
          <w:szCs w:val="28"/>
        </w:rPr>
        <w:t xml:space="preserve">10 faddrar och 10 ungdomar får plats på utbildningen. Deltagarna </w:t>
      </w:r>
      <w:r w:rsidR="00935EC5">
        <w:rPr>
          <w:sz w:val="28"/>
          <w:szCs w:val="28"/>
        </w:rPr>
        <w:t>lottas fram bland de anmälda paren.</w:t>
      </w:r>
    </w:p>
    <w:p w:rsidR="00935EC5" w:rsidRDefault="00935EC5">
      <w:pPr>
        <w:rPr>
          <w:sz w:val="28"/>
          <w:szCs w:val="28"/>
        </w:rPr>
      </w:pPr>
    </w:p>
    <w:p w:rsidR="00A43553" w:rsidRDefault="00935EC5">
      <w:pPr>
        <w:rPr>
          <w:sz w:val="28"/>
          <w:szCs w:val="28"/>
        </w:rPr>
      </w:pPr>
      <w:r>
        <w:rPr>
          <w:sz w:val="28"/>
          <w:szCs w:val="28"/>
        </w:rPr>
        <w:t>Medlemskap i Jägareförbundet Uppsala län är ett krav för såväl fadder som ungdom.</w:t>
      </w:r>
    </w:p>
    <w:p w:rsidR="00A43553" w:rsidRDefault="00A43553">
      <w:pPr>
        <w:rPr>
          <w:sz w:val="28"/>
          <w:szCs w:val="28"/>
        </w:rPr>
      </w:pPr>
    </w:p>
    <w:p w:rsidR="00A43553" w:rsidRDefault="00A43553">
      <w:pPr>
        <w:rPr>
          <w:sz w:val="28"/>
          <w:szCs w:val="28"/>
        </w:rPr>
      </w:pPr>
      <w:r>
        <w:rPr>
          <w:sz w:val="28"/>
          <w:szCs w:val="28"/>
        </w:rPr>
        <w:t xml:space="preserve">Anmälan </w:t>
      </w:r>
      <w:r w:rsidR="00AB4FDC">
        <w:rPr>
          <w:sz w:val="28"/>
          <w:szCs w:val="28"/>
        </w:rPr>
        <w:t xml:space="preserve">skall innehålla namn, adress, mobil samt personnummer på både faddern och ungdomen. Anmälan gärna </w:t>
      </w:r>
      <w:r w:rsidR="0045141C">
        <w:rPr>
          <w:sz w:val="28"/>
          <w:szCs w:val="28"/>
        </w:rPr>
        <w:t>omgående, dock senast 1 juni</w:t>
      </w:r>
      <w:r>
        <w:rPr>
          <w:sz w:val="28"/>
          <w:szCs w:val="28"/>
        </w:rPr>
        <w:t xml:space="preserve"> till:</w:t>
      </w:r>
    </w:p>
    <w:p w:rsidR="00A43553" w:rsidRDefault="00A57C57">
      <w:pPr>
        <w:rPr>
          <w:sz w:val="28"/>
          <w:szCs w:val="28"/>
        </w:rPr>
      </w:pPr>
      <w:hyperlink r:id="rId7" w:history="1">
        <w:r w:rsidR="001943D9" w:rsidRPr="0074391A">
          <w:rPr>
            <w:rStyle w:val="Hyperlnk"/>
            <w:sz w:val="28"/>
            <w:szCs w:val="28"/>
          </w:rPr>
          <w:t>marie.tapper@jagareforbundet.se</w:t>
        </w:r>
      </w:hyperlink>
      <w:r w:rsidR="00A43553">
        <w:rPr>
          <w:sz w:val="28"/>
          <w:szCs w:val="28"/>
        </w:rPr>
        <w:t xml:space="preserve"> </w:t>
      </w:r>
    </w:p>
    <w:p w:rsidR="00AB4FDC" w:rsidRDefault="00AB4FDC">
      <w:pPr>
        <w:rPr>
          <w:sz w:val="28"/>
          <w:szCs w:val="28"/>
        </w:rPr>
      </w:pPr>
    </w:p>
    <w:p w:rsidR="00AB4FDC" w:rsidRDefault="00AB4FDC">
      <w:pPr>
        <w:rPr>
          <w:sz w:val="28"/>
          <w:szCs w:val="28"/>
        </w:rPr>
      </w:pPr>
      <w:r>
        <w:rPr>
          <w:sz w:val="28"/>
          <w:szCs w:val="28"/>
        </w:rPr>
        <w:t xml:space="preserve">Information och frågor kan göras till </w:t>
      </w:r>
      <w:r w:rsidR="00121520">
        <w:rPr>
          <w:sz w:val="28"/>
          <w:szCs w:val="28"/>
        </w:rPr>
        <w:t>vårt Märstakontor,</w:t>
      </w:r>
      <w:proofErr w:type="gramStart"/>
      <w:r w:rsidR="00121520">
        <w:rPr>
          <w:sz w:val="28"/>
          <w:szCs w:val="28"/>
        </w:rPr>
        <w:t xml:space="preserve"> 010-5847613</w:t>
      </w:r>
      <w:proofErr w:type="gramEnd"/>
      <w:r>
        <w:rPr>
          <w:sz w:val="28"/>
          <w:szCs w:val="28"/>
        </w:rPr>
        <w:t>.</w:t>
      </w:r>
    </w:p>
    <w:p w:rsidR="00EA39DC" w:rsidRDefault="00EA39DC"/>
    <w:sectPr w:rsidR="00EA39DC">
      <w:pgSz w:w="11906" w:h="16838"/>
      <w:pgMar w:top="1417" w:right="1417" w:bottom="1417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F472688"/>
    <w:multiLevelType w:val="singleLevel"/>
    <w:tmpl w:val="EDD6D4E2"/>
    <w:lvl w:ilvl="0">
      <w:numFmt w:val="bullet"/>
      <w:lvlText w:val=""/>
      <w:lvlJc w:val="left"/>
      <w:pPr>
        <w:tabs>
          <w:tab w:val="num" w:pos="432"/>
        </w:tabs>
        <w:ind w:left="432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0716"/>
    <w:rsid w:val="000020B9"/>
    <w:rsid w:val="00031CB4"/>
    <w:rsid w:val="00045BA4"/>
    <w:rsid w:val="00076FA6"/>
    <w:rsid w:val="000950A0"/>
    <w:rsid w:val="0009647D"/>
    <w:rsid w:val="000A7157"/>
    <w:rsid w:val="000D7F28"/>
    <w:rsid w:val="00121520"/>
    <w:rsid w:val="00154753"/>
    <w:rsid w:val="00160118"/>
    <w:rsid w:val="0017144A"/>
    <w:rsid w:val="00193FC7"/>
    <w:rsid w:val="001943D9"/>
    <w:rsid w:val="001949B7"/>
    <w:rsid w:val="001A0F0D"/>
    <w:rsid w:val="001B44D6"/>
    <w:rsid w:val="001B7D94"/>
    <w:rsid w:val="001E18C8"/>
    <w:rsid w:val="00207C9C"/>
    <w:rsid w:val="002248DB"/>
    <w:rsid w:val="0028012E"/>
    <w:rsid w:val="002B1880"/>
    <w:rsid w:val="00311D1C"/>
    <w:rsid w:val="00331D32"/>
    <w:rsid w:val="003447BC"/>
    <w:rsid w:val="0035281A"/>
    <w:rsid w:val="00361603"/>
    <w:rsid w:val="003B39CB"/>
    <w:rsid w:val="003B6E30"/>
    <w:rsid w:val="003F64DB"/>
    <w:rsid w:val="004175F6"/>
    <w:rsid w:val="00444CDB"/>
    <w:rsid w:val="00445080"/>
    <w:rsid w:val="0045141C"/>
    <w:rsid w:val="004530B9"/>
    <w:rsid w:val="00463D4F"/>
    <w:rsid w:val="00467F7E"/>
    <w:rsid w:val="004803B3"/>
    <w:rsid w:val="004A1C83"/>
    <w:rsid w:val="004A4152"/>
    <w:rsid w:val="004B1AD6"/>
    <w:rsid w:val="004B7DAB"/>
    <w:rsid w:val="004D57BA"/>
    <w:rsid w:val="004F50DD"/>
    <w:rsid w:val="004F594C"/>
    <w:rsid w:val="00573302"/>
    <w:rsid w:val="005D0EAE"/>
    <w:rsid w:val="005D7FA2"/>
    <w:rsid w:val="00603CC1"/>
    <w:rsid w:val="00606F02"/>
    <w:rsid w:val="00660B2E"/>
    <w:rsid w:val="0066148B"/>
    <w:rsid w:val="006E0052"/>
    <w:rsid w:val="006E1427"/>
    <w:rsid w:val="00700B49"/>
    <w:rsid w:val="0071045A"/>
    <w:rsid w:val="00711614"/>
    <w:rsid w:val="00713A52"/>
    <w:rsid w:val="0073474E"/>
    <w:rsid w:val="00747CCC"/>
    <w:rsid w:val="0075390A"/>
    <w:rsid w:val="00760B72"/>
    <w:rsid w:val="007975B3"/>
    <w:rsid w:val="007E422A"/>
    <w:rsid w:val="007E6895"/>
    <w:rsid w:val="00803170"/>
    <w:rsid w:val="00811C42"/>
    <w:rsid w:val="008505F8"/>
    <w:rsid w:val="00855764"/>
    <w:rsid w:val="008849E5"/>
    <w:rsid w:val="008A6F10"/>
    <w:rsid w:val="008B018C"/>
    <w:rsid w:val="008C45AD"/>
    <w:rsid w:val="008E44CE"/>
    <w:rsid w:val="008F6E2F"/>
    <w:rsid w:val="0091017C"/>
    <w:rsid w:val="00930E89"/>
    <w:rsid w:val="00935EC5"/>
    <w:rsid w:val="00946E74"/>
    <w:rsid w:val="00951771"/>
    <w:rsid w:val="00952780"/>
    <w:rsid w:val="009C3E0B"/>
    <w:rsid w:val="00A23916"/>
    <w:rsid w:val="00A24D50"/>
    <w:rsid w:val="00A26E15"/>
    <w:rsid w:val="00A330E3"/>
    <w:rsid w:val="00A37B34"/>
    <w:rsid w:val="00A43553"/>
    <w:rsid w:val="00A57C57"/>
    <w:rsid w:val="00A626B3"/>
    <w:rsid w:val="00A67B75"/>
    <w:rsid w:val="00A745BE"/>
    <w:rsid w:val="00A80CDC"/>
    <w:rsid w:val="00A96019"/>
    <w:rsid w:val="00AB372B"/>
    <w:rsid w:val="00AB4FDC"/>
    <w:rsid w:val="00B134C2"/>
    <w:rsid w:val="00B369A2"/>
    <w:rsid w:val="00B41F0F"/>
    <w:rsid w:val="00B559E7"/>
    <w:rsid w:val="00B57859"/>
    <w:rsid w:val="00B66181"/>
    <w:rsid w:val="00B67883"/>
    <w:rsid w:val="00B87353"/>
    <w:rsid w:val="00B91413"/>
    <w:rsid w:val="00BC7205"/>
    <w:rsid w:val="00C14307"/>
    <w:rsid w:val="00C24ADD"/>
    <w:rsid w:val="00C3062D"/>
    <w:rsid w:val="00C37DDA"/>
    <w:rsid w:val="00C5476A"/>
    <w:rsid w:val="00C570DB"/>
    <w:rsid w:val="00C83D44"/>
    <w:rsid w:val="00C94898"/>
    <w:rsid w:val="00CC6B62"/>
    <w:rsid w:val="00CC6F0B"/>
    <w:rsid w:val="00CD2E1B"/>
    <w:rsid w:val="00CD7368"/>
    <w:rsid w:val="00CE5210"/>
    <w:rsid w:val="00D30E29"/>
    <w:rsid w:val="00D530EB"/>
    <w:rsid w:val="00D55AEA"/>
    <w:rsid w:val="00D56F4C"/>
    <w:rsid w:val="00D57921"/>
    <w:rsid w:val="00D80AAD"/>
    <w:rsid w:val="00DA5E5F"/>
    <w:rsid w:val="00DD000F"/>
    <w:rsid w:val="00DD3F39"/>
    <w:rsid w:val="00DD7EBB"/>
    <w:rsid w:val="00DE7A1A"/>
    <w:rsid w:val="00E0164E"/>
    <w:rsid w:val="00E079D3"/>
    <w:rsid w:val="00E163EC"/>
    <w:rsid w:val="00E203D2"/>
    <w:rsid w:val="00E3284A"/>
    <w:rsid w:val="00E365B6"/>
    <w:rsid w:val="00E50716"/>
    <w:rsid w:val="00E51D0D"/>
    <w:rsid w:val="00E6291D"/>
    <w:rsid w:val="00E756B2"/>
    <w:rsid w:val="00E90E35"/>
    <w:rsid w:val="00EA39DC"/>
    <w:rsid w:val="00EF60D0"/>
    <w:rsid w:val="00F43A8A"/>
    <w:rsid w:val="00F4583D"/>
    <w:rsid w:val="00F47519"/>
    <w:rsid w:val="00F7411C"/>
    <w:rsid w:val="00F909BA"/>
    <w:rsid w:val="00F933FE"/>
    <w:rsid w:val="00F95F28"/>
    <w:rsid w:val="00FB3F6C"/>
    <w:rsid w:val="00FE30EF"/>
    <w:rsid w:val="00FE3515"/>
    <w:rsid w:val="00FE5568"/>
    <w:rsid w:val="00FF7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5:docId w15:val="{1C5B9C37-06D1-48BD-BB7E-E54EFFCEBD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6"/>
    </w:rPr>
  </w:style>
  <w:style w:type="paragraph" w:styleId="Rubrik1">
    <w:name w:val="heading 1"/>
    <w:basedOn w:val="Normal"/>
    <w:next w:val="Normal"/>
    <w:qFormat/>
    <w:pPr>
      <w:keepNext/>
      <w:outlineLvl w:val="0"/>
    </w:pPr>
    <w:rPr>
      <w:b/>
    </w:rPr>
  </w:style>
  <w:style w:type="paragraph" w:styleId="Rubrik2">
    <w:name w:val="heading 2"/>
    <w:basedOn w:val="Normal"/>
    <w:next w:val="Normal"/>
    <w:qFormat/>
    <w:pPr>
      <w:keepNext/>
      <w:outlineLvl w:val="1"/>
    </w:pPr>
    <w:rPr>
      <w:b/>
      <w:u w:val="singl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Rubrik">
    <w:name w:val="Title"/>
    <w:basedOn w:val="Normal"/>
    <w:qFormat/>
    <w:pPr>
      <w:jc w:val="center"/>
    </w:pPr>
    <w:rPr>
      <w:sz w:val="36"/>
    </w:rPr>
  </w:style>
  <w:style w:type="paragraph" w:styleId="Ballongtext">
    <w:name w:val="Balloon Text"/>
    <w:basedOn w:val="Normal"/>
    <w:link w:val="BallongtextChar"/>
    <w:rsid w:val="00B87353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rsid w:val="00B87353"/>
    <w:rPr>
      <w:rFonts w:ascii="Tahoma" w:hAnsi="Tahoma" w:cs="Tahoma"/>
      <w:sz w:val="16"/>
      <w:szCs w:val="16"/>
    </w:rPr>
  </w:style>
  <w:style w:type="character" w:styleId="Hyperlnk">
    <w:name w:val="Hyperlink"/>
    <w:basedOn w:val="Standardstycketeckensnitt"/>
    <w:rsid w:val="00A4355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marie.tapper@jagareforbundet.s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9AAAE148</Template>
  <TotalTime>0</TotalTime>
  <Pages>1</Pages>
  <Words>186</Words>
  <Characters>1150</Characters>
  <Application>Microsoft Office Word</Application>
  <DocSecurity>0</DocSecurity>
  <Lines>30</Lines>
  <Paragraphs>13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Välkommen till jakt på Forsmark</vt:lpstr>
    </vt:vector>
  </TitlesOfParts>
  <Company>Svenska Jägareförbundet</Company>
  <LinksUpToDate>false</LinksUpToDate>
  <CharactersWithSpaces>1323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Välkommen till jakt på Forsmark</dc:title>
  <dc:creator>Svenska Jägareförbundet</dc:creator>
  <cp:lastModifiedBy>Östlund, Susanna</cp:lastModifiedBy>
  <cp:revision>2</cp:revision>
  <cp:lastPrinted>2016-03-18T12:26:00Z</cp:lastPrinted>
  <dcterms:created xsi:type="dcterms:W3CDTF">2018-04-05T09:04:00Z</dcterms:created>
  <dcterms:modified xsi:type="dcterms:W3CDTF">2018-04-05T09:04:00Z</dcterms:modified>
</cp:coreProperties>
</file>